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823BF" w14:textId="77777777" w:rsidR="003C3AAA" w:rsidRDefault="00B64770" w:rsidP="003C3AAA">
      <w:r>
        <w:softHyphen/>
      </w:r>
      <w:r>
        <w:softHyphen/>
      </w:r>
      <w:r>
        <w:softHyphen/>
      </w:r>
    </w:p>
    <w:p w14:paraId="346F5F9F" w14:textId="6F350E72" w:rsidR="003C3AAA" w:rsidRDefault="003C3AAA" w:rsidP="003C3AAA">
      <w:pPr>
        <w:rPr>
          <w:rFonts w:ascii="Times New Roman" w:eastAsia="Times New Roman" w:hAnsi="Times New Roman"/>
          <w:b/>
          <w:sz w:val="24"/>
          <w:szCs w:val="24"/>
          <w:lang w:eastAsia="fi-FI"/>
        </w:rPr>
      </w:pPr>
      <w:r w:rsidRPr="003C3AAA">
        <w:rPr>
          <w:rStyle w:val="Otsikko1Char"/>
          <w:lang w:eastAsia="fi-FI"/>
        </w:rPr>
        <w:t>FELM RESEARCH</w:t>
      </w:r>
      <w:r w:rsidRPr="003C3AAA">
        <w:rPr>
          <w:rFonts w:ascii="Times New Roman" w:eastAsia="Times New Roman" w:hAnsi="Times New Roman"/>
          <w:b/>
          <w:sz w:val="24"/>
          <w:szCs w:val="24"/>
          <w:lang w:eastAsia="fi-FI"/>
        </w:rPr>
        <w:t xml:space="preserve"> </w:t>
      </w:r>
    </w:p>
    <w:p w14:paraId="36C925FE" w14:textId="27F09F22" w:rsidR="003C3AAA" w:rsidRDefault="003C3AAA" w:rsidP="003C3AAA">
      <w:pPr>
        <w:rPr>
          <w:rFonts w:ascii="Times New Roman" w:eastAsia="Times New Roman" w:hAnsi="Times New Roman"/>
          <w:b/>
          <w:sz w:val="24"/>
          <w:szCs w:val="24"/>
          <w:lang w:eastAsia="fi-FI"/>
        </w:rPr>
      </w:pPr>
      <w:r w:rsidRPr="003C3AAA">
        <w:rPr>
          <w:rFonts w:ascii="Times New Roman" w:eastAsia="Times New Roman" w:hAnsi="Times New Roman"/>
          <w:b/>
          <w:sz w:val="24"/>
          <w:szCs w:val="24"/>
          <w:lang w:eastAsia="fi-FI"/>
        </w:rPr>
        <w:t>TUTKIMUSAPURAHA-ANOMUS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2"/>
        <w:gridCol w:w="3182"/>
        <w:gridCol w:w="1924"/>
      </w:tblGrid>
      <w:tr w:rsidR="003C3AAA" w:rsidRPr="003C3AAA" w14:paraId="0E9FC9D4" w14:textId="77777777" w:rsidTr="003C3AAA">
        <w:tc>
          <w:tcPr>
            <w:tcW w:w="9854" w:type="dxa"/>
            <w:gridSpan w:val="3"/>
            <w:tcBorders>
              <w:top w:val="nil"/>
              <w:left w:val="nil"/>
              <w:right w:val="nil"/>
            </w:tcBorders>
          </w:tcPr>
          <w:p w14:paraId="4C0FA0FC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</w:tc>
      </w:tr>
      <w:tr w:rsidR="003C3AAA" w:rsidRPr="003C3AAA" w14:paraId="4B564831" w14:textId="77777777" w:rsidTr="003C3AAA">
        <w:tc>
          <w:tcPr>
            <w:tcW w:w="9854" w:type="dxa"/>
            <w:gridSpan w:val="3"/>
          </w:tcPr>
          <w:p w14:paraId="230E7B2C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Apurahan hakija</w:t>
            </w:r>
          </w:p>
          <w:p w14:paraId="7D980073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</w:tc>
      </w:tr>
      <w:tr w:rsidR="003C3AAA" w:rsidRPr="003C3AAA" w14:paraId="57BD6455" w14:textId="77777777" w:rsidTr="003C3AAA">
        <w:tc>
          <w:tcPr>
            <w:tcW w:w="9854" w:type="dxa"/>
            <w:gridSpan w:val="3"/>
          </w:tcPr>
          <w:p w14:paraId="481C68ED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Oppilaitos</w:t>
            </w:r>
          </w:p>
          <w:p w14:paraId="04F21FDF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</w:p>
        </w:tc>
      </w:tr>
      <w:tr w:rsidR="003C3AAA" w:rsidRPr="003C3AAA" w14:paraId="3464B2BF" w14:textId="77777777" w:rsidTr="003C3AAA">
        <w:tc>
          <w:tcPr>
            <w:tcW w:w="9854" w:type="dxa"/>
            <w:gridSpan w:val="3"/>
          </w:tcPr>
          <w:p w14:paraId="17BF052C" w14:textId="11671655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Oppiaine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 xml:space="preserve"> ja tutkimuksen taso (pro gradu</w:t>
            </w:r>
            <w:r w:rsidR="0059599E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 xml:space="preserve"> tai muu opinnäytetyö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, väitöskirja, post doc -tutkimus, artikkeli)</w:t>
            </w:r>
          </w:p>
          <w:p w14:paraId="69153701" w14:textId="77777777" w:rsid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</w:p>
          <w:p w14:paraId="163618DE" w14:textId="3AD06DE8" w:rsidR="0059599E" w:rsidRPr="003C3AAA" w:rsidRDefault="0059599E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</w:p>
        </w:tc>
      </w:tr>
      <w:tr w:rsidR="003C3AAA" w:rsidRPr="003C3AAA" w14:paraId="238CA353" w14:textId="77777777" w:rsidTr="003C3AAA">
        <w:tc>
          <w:tcPr>
            <w:tcW w:w="9854" w:type="dxa"/>
            <w:gridSpan w:val="3"/>
          </w:tcPr>
          <w:p w14:paraId="162A28C6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Osoite</w:t>
            </w:r>
          </w:p>
          <w:p w14:paraId="6A6AF02B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</w:tc>
      </w:tr>
      <w:tr w:rsidR="003C3AAA" w:rsidRPr="003C3AAA" w14:paraId="45CBF38C" w14:textId="77777777" w:rsidTr="003C3AAA">
        <w:tc>
          <w:tcPr>
            <w:tcW w:w="4649" w:type="dxa"/>
            <w:tcBorders>
              <w:bottom w:val="single" w:sz="4" w:space="0" w:color="auto"/>
            </w:tcBorders>
          </w:tcPr>
          <w:p w14:paraId="65626ABC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Sähköpostiosoite ja puhelin</w:t>
            </w:r>
          </w:p>
          <w:p w14:paraId="0BA5A85C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</w:p>
        </w:tc>
        <w:tc>
          <w:tcPr>
            <w:tcW w:w="5205" w:type="dxa"/>
            <w:gridSpan w:val="2"/>
            <w:tcBorders>
              <w:bottom w:val="single" w:sz="4" w:space="0" w:color="auto"/>
            </w:tcBorders>
          </w:tcPr>
          <w:p w14:paraId="6D3880C6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Pankkiyhteys</w:t>
            </w:r>
          </w:p>
          <w:p w14:paraId="2BB12457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</w:tc>
      </w:tr>
      <w:tr w:rsidR="003C3AAA" w:rsidRPr="003C3AAA" w14:paraId="2A697D12" w14:textId="77777777" w:rsidTr="003C3AAA">
        <w:tc>
          <w:tcPr>
            <w:tcW w:w="9854" w:type="dxa"/>
            <w:gridSpan w:val="3"/>
            <w:tcBorders>
              <w:left w:val="nil"/>
              <w:bottom w:val="nil"/>
              <w:right w:val="nil"/>
            </w:tcBorders>
          </w:tcPr>
          <w:p w14:paraId="3C4B28D0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</w:tc>
      </w:tr>
      <w:tr w:rsidR="003C3AAA" w:rsidRPr="003C3AAA" w14:paraId="2AFC7195" w14:textId="77777777" w:rsidTr="003C3AAA">
        <w:tc>
          <w:tcPr>
            <w:tcW w:w="9854" w:type="dxa"/>
            <w:gridSpan w:val="3"/>
            <w:tcBorders>
              <w:top w:val="nil"/>
              <w:left w:val="nil"/>
              <w:right w:val="nil"/>
            </w:tcBorders>
          </w:tcPr>
          <w:p w14:paraId="2BEFD649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Apurahaa haetaan seuraavaan tarkoitukseen</w:t>
            </w:r>
          </w:p>
        </w:tc>
      </w:tr>
      <w:tr w:rsidR="003C3AAA" w:rsidRPr="003C3AAA" w14:paraId="2B33CE14" w14:textId="77777777" w:rsidTr="003C3AAA">
        <w:trPr>
          <w:trHeight w:val="550"/>
        </w:trPr>
        <w:tc>
          <w:tcPr>
            <w:tcW w:w="4649" w:type="dxa"/>
          </w:tcPr>
          <w:p w14:paraId="319E2A69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fi-FI"/>
              </w:rPr>
              <w:t>merkitse rastilla:</w:t>
            </w:r>
          </w:p>
          <w:p w14:paraId="1BCDCA59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  <w:p w14:paraId="40D887C2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  <w:t>Tutkimusvapaa</w:t>
            </w:r>
          </w:p>
          <w:p w14:paraId="45F5E13C" w14:textId="565AF032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  <w:t>Matka-apuraha</w:t>
            </w:r>
          </w:p>
          <w:p w14:paraId="0C6EEA47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  <w:t>Muu, mikä</w:t>
            </w:r>
          </w:p>
        </w:tc>
        <w:tc>
          <w:tcPr>
            <w:tcW w:w="3251" w:type="dxa"/>
          </w:tcPr>
          <w:p w14:paraId="161E6855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i-FI"/>
              </w:rPr>
              <w:t>Kustannukset eriteltynä</w:t>
            </w:r>
          </w:p>
        </w:tc>
        <w:tc>
          <w:tcPr>
            <w:tcW w:w="1954" w:type="dxa"/>
          </w:tcPr>
          <w:p w14:paraId="279543BF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i-FI"/>
              </w:rPr>
              <w:t>Apurahaa anotaan ajalle</w:t>
            </w:r>
            <w:r w:rsidRPr="003C3AAA"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  <w:t>:</w:t>
            </w:r>
          </w:p>
          <w:p w14:paraId="2454B913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  <w:p w14:paraId="614CDAB4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  <w:p w14:paraId="5C6F0C32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</w:tc>
      </w:tr>
      <w:tr w:rsidR="003C3AAA" w:rsidRPr="003C3AAA" w14:paraId="5377759A" w14:textId="77777777" w:rsidTr="003C3AAA">
        <w:tc>
          <w:tcPr>
            <w:tcW w:w="4649" w:type="dxa"/>
          </w:tcPr>
          <w:p w14:paraId="7D75AF07" w14:textId="164DCBFF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Tutkimuksen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 xml:space="preserve"> </w:t>
            </w: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nimi tai aihe</w:t>
            </w:r>
          </w:p>
          <w:p w14:paraId="26C8909D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</w:tc>
        <w:tc>
          <w:tcPr>
            <w:tcW w:w="5205" w:type="dxa"/>
            <w:gridSpan w:val="2"/>
          </w:tcPr>
          <w:p w14:paraId="77608E41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i-FI"/>
              </w:rPr>
              <w:t>Suosittelijat (</w:t>
            </w:r>
            <w:proofErr w:type="gramStart"/>
            <w:r w:rsidRPr="003C3AA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i-FI"/>
              </w:rPr>
              <w:t>1-3</w:t>
            </w:r>
            <w:proofErr w:type="gramEnd"/>
            <w:r w:rsidRPr="003C3AA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i-FI"/>
              </w:rPr>
              <w:t>) yhteystietoineen</w:t>
            </w:r>
          </w:p>
          <w:p w14:paraId="4E3E4ECB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  <w:p w14:paraId="4761B343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  <w:p w14:paraId="0A26F24D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  <w:p w14:paraId="132A291A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</w:tc>
      </w:tr>
      <w:tr w:rsidR="003C3AAA" w:rsidRPr="003C3AAA" w14:paraId="5BFE2703" w14:textId="77777777" w:rsidTr="003C3AAA">
        <w:tc>
          <w:tcPr>
            <w:tcW w:w="9854" w:type="dxa"/>
            <w:gridSpan w:val="3"/>
            <w:tcBorders>
              <w:bottom w:val="single" w:sz="4" w:space="0" w:color="auto"/>
            </w:tcBorders>
          </w:tcPr>
          <w:p w14:paraId="28E786C3" w14:textId="343C700E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Tutkimuksen aiheen esittely ja apurahan perustelut</w:t>
            </w:r>
            <w:r w:rsidR="00422BC5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 xml:space="preserve"> </w:t>
            </w:r>
          </w:p>
          <w:p w14:paraId="5529BD4E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3D504AB4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4C4EAE69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0185D5E1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066AC327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48CD5B4D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09347DCA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3DCA5652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165E5A83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3CC31B72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2400C5AC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4CAC287B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0399DE17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40E9BEF2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624F124B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0E7DB2EC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0745BBE3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1945B721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228F214A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67FCE57A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6BFC721A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4EB24827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fi-FI"/>
              </w:rPr>
            </w:pPr>
          </w:p>
          <w:p w14:paraId="2886F1FC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</w:tc>
      </w:tr>
      <w:tr w:rsidR="003C3AAA" w:rsidRPr="003C3AAA" w14:paraId="51971849" w14:textId="77777777" w:rsidTr="003C3AAA">
        <w:tc>
          <w:tcPr>
            <w:tcW w:w="9854" w:type="dxa"/>
            <w:gridSpan w:val="3"/>
            <w:tcBorders>
              <w:bottom w:val="single" w:sz="4" w:space="0" w:color="auto"/>
            </w:tcBorders>
          </w:tcPr>
          <w:p w14:paraId="27E576BA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lastRenderedPageBreak/>
              <w:t>Apurahaa haetaan yhteensä €:</w:t>
            </w:r>
          </w:p>
          <w:p w14:paraId="717FDEE6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</w:p>
        </w:tc>
      </w:tr>
      <w:tr w:rsidR="003C3AAA" w:rsidRPr="003C3AAA" w14:paraId="32704E69" w14:textId="77777777" w:rsidTr="003C3AAA">
        <w:trPr>
          <w:trHeight w:val="550"/>
        </w:trPr>
        <w:tc>
          <w:tcPr>
            <w:tcW w:w="9854" w:type="dxa"/>
            <w:gridSpan w:val="3"/>
          </w:tcPr>
          <w:p w14:paraId="622B4E86" w14:textId="470BF63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Apuraha toivotaan maksettavan (</w:t>
            </w:r>
            <w:proofErr w:type="gramStart"/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pvm</w:t>
            </w:r>
            <w:proofErr w:type="gramEnd"/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)</w:t>
            </w:r>
          </w:p>
        </w:tc>
      </w:tr>
      <w:tr w:rsidR="003C3AAA" w:rsidRPr="003C3AAA" w14:paraId="671A23DD" w14:textId="77777777" w:rsidTr="003C3AAA">
        <w:trPr>
          <w:trHeight w:val="550"/>
        </w:trPr>
        <w:tc>
          <w:tcPr>
            <w:tcW w:w="9854" w:type="dxa"/>
            <w:gridSpan w:val="3"/>
          </w:tcPr>
          <w:p w14:paraId="2E581BCA" w14:textId="423EA99F" w:rsid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Mikäli minulle myönnetään apuraha, teen sen käytöstä vapaamuotoisen selvityksen. Selvitys voi olla kirjallinen, tai tutkimusaiheen ja -tulosten suullinen esittely Suomen Lähetysseuran virtuaalisessa Teologisessa Uutistunnissa.</w:t>
            </w:r>
          </w:p>
          <w:p w14:paraId="197CE2EB" w14:textId="052EDDF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</w:p>
        </w:tc>
      </w:tr>
      <w:tr w:rsidR="00051EA3" w:rsidRPr="003C3AAA" w14:paraId="33EB18C9" w14:textId="77777777" w:rsidTr="003C3AAA">
        <w:trPr>
          <w:trHeight w:val="550"/>
        </w:trPr>
        <w:tc>
          <w:tcPr>
            <w:tcW w:w="9854" w:type="dxa"/>
            <w:gridSpan w:val="3"/>
          </w:tcPr>
          <w:p w14:paraId="0E64CED3" w14:textId="2CE996B0" w:rsidR="00051EA3" w:rsidRPr="00051EA3" w:rsidRDefault="00051EA3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fi-FI"/>
              </w:rPr>
            </w:pPr>
            <w:r w:rsidRPr="00051EA3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fi-FI"/>
              </w:rPr>
              <w:t xml:space="preserve">Tiedustelut ja hakemuksen palautus 31.10.2021 mennessä </w:t>
            </w:r>
            <w:hyperlink r:id="rId10" w:history="1">
              <w:r w:rsidR="005C2898" w:rsidRPr="005C2898">
                <w:rPr>
                  <w:rStyle w:val="Hyperlinkki"/>
                  <w:b/>
                  <w:bCs/>
                </w:rPr>
                <w:t>kati.kemppainen@felm.org</w:t>
              </w:r>
            </w:hyperlink>
            <w:r w:rsidR="005C2898">
              <w:t xml:space="preserve"> </w:t>
            </w:r>
          </w:p>
          <w:p w14:paraId="0C7D09BC" w14:textId="05EC434F" w:rsidR="00051EA3" w:rsidRDefault="00051EA3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</w:p>
        </w:tc>
      </w:tr>
      <w:tr w:rsidR="003C3AAA" w:rsidRPr="003C3AAA" w14:paraId="54266B0E" w14:textId="77777777" w:rsidTr="003C3AAA">
        <w:tc>
          <w:tcPr>
            <w:tcW w:w="4649" w:type="dxa"/>
            <w:tcBorders>
              <w:bottom w:val="single" w:sz="4" w:space="0" w:color="auto"/>
            </w:tcBorders>
          </w:tcPr>
          <w:p w14:paraId="70DED4F6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Päiväys:</w:t>
            </w:r>
          </w:p>
          <w:p w14:paraId="2F9CCEFD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</w:tc>
        <w:tc>
          <w:tcPr>
            <w:tcW w:w="5205" w:type="dxa"/>
            <w:gridSpan w:val="2"/>
            <w:tcBorders>
              <w:bottom w:val="single" w:sz="4" w:space="0" w:color="auto"/>
            </w:tcBorders>
          </w:tcPr>
          <w:p w14:paraId="2DBD8FDC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Allekirjoitus:</w:t>
            </w:r>
          </w:p>
          <w:p w14:paraId="5C44BD7E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</w:p>
        </w:tc>
      </w:tr>
      <w:tr w:rsidR="003C3AAA" w:rsidRPr="003C3AAA" w14:paraId="6E0C07BD" w14:textId="77777777" w:rsidTr="003C3AAA">
        <w:tc>
          <w:tcPr>
            <w:tcW w:w="9854" w:type="dxa"/>
            <w:gridSpan w:val="3"/>
            <w:tcBorders>
              <w:left w:val="nil"/>
              <w:right w:val="nil"/>
            </w:tcBorders>
          </w:tcPr>
          <w:p w14:paraId="60E5E195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</w:tc>
      </w:tr>
      <w:tr w:rsidR="003C3AAA" w:rsidRPr="003C3AAA" w14:paraId="4B7F9914" w14:textId="77777777" w:rsidTr="003C3AAA">
        <w:tc>
          <w:tcPr>
            <w:tcW w:w="9854" w:type="dxa"/>
            <w:gridSpan w:val="3"/>
          </w:tcPr>
          <w:p w14:paraId="5E91CC1A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Vaaditut liitteet:</w:t>
            </w:r>
          </w:p>
          <w:p w14:paraId="760FB2EA" w14:textId="57D6E595" w:rsidR="003C3AAA" w:rsidRPr="003C3AAA" w:rsidRDefault="003C3AAA" w:rsidP="003C3AAA">
            <w:pPr>
              <w:pStyle w:val="Luettelokappale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  <w:r w:rsidRPr="003C3AAA"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  <w:t>Tutkimussuunnitelma tai -tiivistelmä (max 2 sivua)</w:t>
            </w:r>
          </w:p>
          <w:p w14:paraId="2C68CCA5" w14:textId="77777777" w:rsidR="003C3AAA" w:rsidRPr="003C3AAA" w:rsidRDefault="003C3AAA" w:rsidP="003C3A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fi-FI"/>
              </w:rPr>
            </w:pPr>
          </w:p>
        </w:tc>
      </w:tr>
    </w:tbl>
    <w:p w14:paraId="1153EF78" w14:textId="5DC364A0" w:rsidR="00EC26CF" w:rsidRDefault="00EC26CF"/>
    <w:sectPr w:rsidR="00EC26CF" w:rsidSect="002D2496">
      <w:headerReference w:type="default" r:id="rId11"/>
      <w:pgSz w:w="11906" w:h="16838"/>
      <w:pgMar w:top="1417" w:right="1134" w:bottom="1417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A5439B" w14:textId="77777777" w:rsidR="000873BF" w:rsidRDefault="000873BF" w:rsidP="00420F48">
      <w:pPr>
        <w:spacing w:after="0" w:line="240" w:lineRule="auto"/>
      </w:pPr>
      <w:r>
        <w:separator/>
      </w:r>
    </w:p>
  </w:endnote>
  <w:endnote w:type="continuationSeparator" w:id="0">
    <w:p w14:paraId="24DA7F73" w14:textId="77777777" w:rsidR="000873BF" w:rsidRDefault="000873BF" w:rsidP="00420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087B9" w14:textId="77777777" w:rsidR="000873BF" w:rsidRDefault="000873BF" w:rsidP="00420F48">
      <w:pPr>
        <w:spacing w:after="0" w:line="240" w:lineRule="auto"/>
      </w:pPr>
      <w:r>
        <w:separator/>
      </w:r>
    </w:p>
  </w:footnote>
  <w:footnote w:type="continuationSeparator" w:id="0">
    <w:p w14:paraId="1243A185" w14:textId="77777777" w:rsidR="000873BF" w:rsidRDefault="000873BF" w:rsidP="00420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42CB7" w14:textId="77777777" w:rsidR="00420F48" w:rsidRDefault="002F3122" w:rsidP="00265062">
    <w:pPr>
      <w:pStyle w:val="Yltunniste"/>
      <w:tabs>
        <w:tab w:val="clear" w:pos="4819"/>
        <w:tab w:val="clear" w:pos="9638"/>
        <w:tab w:val="left" w:pos="3435"/>
        <w:tab w:val="left" w:pos="6330"/>
      </w:tabs>
    </w:pPr>
    <w:r>
      <w:rPr>
        <w:noProof/>
        <w:lang w:eastAsia="fi-FI"/>
      </w:rPr>
      <w:drawing>
        <wp:inline distT="0" distB="0" distL="0" distR="0" wp14:anchorId="2151EACC" wp14:editId="5EA960C2">
          <wp:extent cx="845185" cy="1095375"/>
          <wp:effectExtent l="0" t="0" r="0" b="9525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658" t="13275" r="28674" b="12390"/>
                  <a:stretch>
                    <a:fillRect/>
                  </a:stretch>
                </pic:blipFill>
                <pic:spPr bwMode="auto">
                  <a:xfrm>
                    <a:off x="0" y="0"/>
                    <a:ext cx="84518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5062">
      <w:tab/>
    </w:r>
    <w:r w:rsidR="0026506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606DB"/>
    <w:multiLevelType w:val="hybridMultilevel"/>
    <w:tmpl w:val="862A67C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122"/>
    <w:rsid w:val="00051EA3"/>
    <w:rsid w:val="00062291"/>
    <w:rsid w:val="000873BF"/>
    <w:rsid w:val="001B0DE3"/>
    <w:rsid w:val="00265062"/>
    <w:rsid w:val="002D2496"/>
    <w:rsid w:val="002F3122"/>
    <w:rsid w:val="00364627"/>
    <w:rsid w:val="003C3AAA"/>
    <w:rsid w:val="00420F48"/>
    <w:rsid w:val="00422BC5"/>
    <w:rsid w:val="00573E94"/>
    <w:rsid w:val="0059599E"/>
    <w:rsid w:val="005C2898"/>
    <w:rsid w:val="005D67C6"/>
    <w:rsid w:val="006F3766"/>
    <w:rsid w:val="00861DCB"/>
    <w:rsid w:val="00864BE5"/>
    <w:rsid w:val="00867470"/>
    <w:rsid w:val="009101C3"/>
    <w:rsid w:val="00A2548E"/>
    <w:rsid w:val="00B64770"/>
    <w:rsid w:val="00B90930"/>
    <w:rsid w:val="00BE682F"/>
    <w:rsid w:val="00C74CC6"/>
    <w:rsid w:val="00E92943"/>
    <w:rsid w:val="00EC26CF"/>
    <w:rsid w:val="00EE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C7AE9"/>
  <w15:docId w15:val="{77F2647F-6BEE-4DBF-8CB2-20320B8B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3C3A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420F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20F48"/>
  </w:style>
  <w:style w:type="paragraph" w:styleId="Alatunniste">
    <w:name w:val="footer"/>
    <w:basedOn w:val="Normaali"/>
    <w:link w:val="AlatunnisteChar"/>
    <w:uiPriority w:val="99"/>
    <w:unhideWhenUsed/>
    <w:rsid w:val="00420F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20F48"/>
  </w:style>
  <w:style w:type="paragraph" w:styleId="Seliteteksti">
    <w:name w:val="Balloon Text"/>
    <w:basedOn w:val="Normaali"/>
    <w:link w:val="SelitetekstiChar"/>
    <w:uiPriority w:val="99"/>
    <w:semiHidden/>
    <w:unhideWhenUsed/>
    <w:rsid w:val="0042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420F48"/>
    <w:rPr>
      <w:rFonts w:ascii="Tahoma" w:hAnsi="Tahoma" w:cs="Tahoma"/>
      <w:sz w:val="16"/>
      <w:szCs w:val="16"/>
    </w:rPr>
  </w:style>
  <w:style w:type="character" w:styleId="Hyperlinkki">
    <w:name w:val="Hyperlink"/>
    <w:uiPriority w:val="99"/>
    <w:unhideWhenUsed/>
    <w:rsid w:val="002D2496"/>
    <w:rPr>
      <w:color w:val="0000FF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3C3AA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Luettelokappale">
    <w:name w:val="List Paragraph"/>
    <w:basedOn w:val="Normaali"/>
    <w:uiPriority w:val="34"/>
    <w:qFormat/>
    <w:rsid w:val="003C3AAA"/>
    <w:pPr>
      <w:ind w:left="720"/>
      <w:contextualSpacing/>
    </w:pPr>
  </w:style>
  <w:style w:type="character" w:styleId="Ratkaisematonmaininta">
    <w:name w:val="Unresolved Mention"/>
    <w:basedOn w:val="Kappaleenoletusfontti"/>
    <w:uiPriority w:val="99"/>
    <w:semiHidden/>
    <w:unhideWhenUsed/>
    <w:rsid w:val="00051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kati.kemppainen@felm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\Desktop\Ty&#246;p&#246;yt&#228;_1_4_16\ALFA\Br&#228;ndi_aina_viimeisin_versio\Kirjelomakkeet\Kirje_yl&#228;_ja_alafooteri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BA730E6C855494CBB9EC4BF8A52951A" ma:contentTypeVersion="3" ma:contentTypeDescription="Luo uusi asiakirja." ma:contentTypeScope="" ma:versionID="70f84ecf1fcf07d52fb4d89cb195722c">
  <xsd:schema xmlns:xsd="http://www.w3.org/2001/XMLSchema" xmlns:xs="http://www.w3.org/2001/XMLSchema" xmlns:p="http://schemas.microsoft.com/office/2006/metadata/properties" xmlns:ns1="http://schemas.microsoft.com/sharepoint/v3" xmlns:ns2="9687edd0-f522-4886-bd44-c1ee808fc810" targetNamespace="http://schemas.microsoft.com/office/2006/metadata/properties" ma:root="true" ma:fieldsID="58306d828bf7bd2ac1e1a49bf35b7107" ns1:_="" ns2:_="">
    <xsd:import namespace="http://schemas.microsoft.com/sharepoint/v3"/>
    <xsd:import namespace="9687edd0-f522-4886-bd44-c1ee808fc81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joituksen alkamispäivämäärä" ma:description="Ajoituksen alkamispäivämäärä on julkaisuominaisuuden luoma sivustosarake. Sillä määritetään päivämäärä ja kellonaika, jolloin vierailijat näkevät sivuston ensimmäisen kerran." ma:hidden="true" ma:internalName="PublishingStartDate">
      <xsd:simpleType>
        <xsd:restriction base="dms:Unknown"/>
      </xsd:simpleType>
    </xsd:element>
    <xsd:element name="PublishingExpirationDate" ma:index="9" nillable="true" ma:displayName="Ajoituksen päättymispäivämäärä" ma:description="Ajoituksen päättymispäivämäärä on julkaisuominaisuuden luoma sivustosarake. Sillä määritetään päivämäärä ja kellonaika, jolloin vierailijat eivät enää näe tätä sivustoa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7edd0-f522-4886-bd44-c1ee808fc8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37507D-CB42-47B7-A8A2-591F1BDA072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BF0056E-1677-4991-8DC4-236A00A95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687edd0-f522-4886-bd44-c1ee808fc8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0E505B-86D6-4D98-889C-B6731BDBAA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Kirje_ylä_ja_alafooteri</Template>
  <TotalTime>3</TotalTime>
  <Pages>2</Pages>
  <Words>117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Kulonen Jarmo</dc:creator>
  <cp:lastModifiedBy>Kemppainen Kati</cp:lastModifiedBy>
  <cp:revision>5</cp:revision>
  <dcterms:created xsi:type="dcterms:W3CDTF">2021-09-14T06:52:00Z</dcterms:created>
  <dcterms:modified xsi:type="dcterms:W3CDTF">2021-09-17T07:16:00Z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0x0101007BA730E6C855494CBB9EC4BF8A52951A</vt:lpwstr>
  </property>
</Properties>
</file>